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7D9" w:rsidRPr="00B617D9" w:rsidRDefault="001349F9" w:rsidP="001349F9">
      <w:pPr>
        <w:ind w:firstLineChars="200" w:firstLine="442"/>
        <w:jc w:val="left"/>
        <w:rPr>
          <w:rFonts w:ascii="UD デジタル 教科書体 NK-R" w:eastAsia="UD デジタル 教科書体 NK-R" w:hAnsiTheme="majorEastAsia"/>
          <w:b/>
          <w:noProof/>
          <w:sz w:val="22"/>
        </w:rPr>
      </w:pPr>
      <w:r w:rsidRPr="00B617D9">
        <w:rPr>
          <w:rFonts w:ascii="UD デジタル 教科書体 NK-R" w:eastAsia="UD デジタル 教科書体 NK-R" w:hAnsiTheme="majorEastAsia" w:hint="eastAsia"/>
          <w:b/>
          <w:noProof/>
          <w:sz w:val="22"/>
        </w:rPr>
        <mc:AlternateContent>
          <mc:Choice Requires="wps">
            <w:drawing>
              <wp:anchor distT="45720" distB="45720" distL="114300" distR="114300" simplePos="0" relativeHeight="251657216" behindDoc="0" locked="0" layoutInCell="1" allowOverlap="1">
                <wp:simplePos x="0" y="0"/>
                <wp:positionH relativeFrom="column">
                  <wp:posOffset>-33655</wp:posOffset>
                </wp:positionH>
                <wp:positionV relativeFrom="paragraph">
                  <wp:posOffset>-43815</wp:posOffset>
                </wp:positionV>
                <wp:extent cx="914400" cy="304800"/>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4800"/>
                        </a:xfrm>
                        <a:prstGeom prst="rect">
                          <a:avLst/>
                        </a:prstGeom>
                        <a:solidFill>
                          <a:srgbClr val="FFFFFF"/>
                        </a:solidFill>
                        <a:ln w="9525">
                          <a:noFill/>
                          <a:miter lim="800000"/>
                          <a:headEnd/>
                          <a:tailEnd/>
                        </a:ln>
                      </wps:spPr>
                      <wps:txbx>
                        <w:txbxContent>
                          <w:p w:rsidR="00E921FD" w:rsidRPr="00E80A8C" w:rsidRDefault="00E921FD" w:rsidP="00E921FD">
                            <w:pPr>
                              <w:wordWrap w:val="0"/>
                              <w:jc w:val="left"/>
                              <w:rPr>
                                <w:rFonts w:ascii="HG丸ｺﾞｼｯｸM-PRO" w:eastAsia="HG丸ｺﾞｼｯｸM-PRO" w:hAnsi="HG丸ｺﾞｼｯｸM-PRO"/>
                              </w:rPr>
                            </w:pPr>
                            <w:r w:rsidRPr="00E80A8C">
                              <w:rPr>
                                <w:rFonts w:ascii="HG丸ｺﾞｼｯｸM-PRO" w:eastAsia="HG丸ｺﾞｼｯｸM-PRO" w:hAnsi="HG丸ｺﾞｼｯｸM-PRO" w:hint="eastAsia"/>
                              </w:rPr>
                              <w:t>（様式</w:t>
                            </w:r>
                            <w:r w:rsidR="00132F6F">
                              <w:rPr>
                                <w:rFonts w:ascii="HG丸ｺﾞｼｯｸM-PRO" w:eastAsia="HG丸ｺﾞｼｯｸM-PRO" w:hAnsi="HG丸ｺﾞｼｯｸM-PRO"/>
                              </w:rPr>
                              <w:t>5</w:t>
                            </w:r>
                            <w:r w:rsidRPr="00E80A8C">
                              <w:rPr>
                                <w:rFonts w:ascii="HG丸ｺﾞｼｯｸM-PRO" w:eastAsia="HG丸ｺﾞｼｯｸM-PRO" w:hAnsi="HG丸ｺﾞｼｯｸM-PRO" w:hint="eastAsia"/>
                              </w:rPr>
                              <w:t>）</w:t>
                            </w:r>
                          </w:p>
                          <w:p w:rsidR="00E921FD" w:rsidRDefault="00E921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left:0;text-align:left;margin-left:-2.65pt;margin-top:-3.45pt;width:1in;height:24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" stroked="f">
                <v:textbox>
                  <w:txbxContent>
                    <w:p w:rsidR="00E921FD" w:rsidRPr="00E80A8C" w:rsidRDefault="00E921FD" w:rsidP="00E921FD">
                      <w:pPr>
                        <w:wordWrap w:val="0"/>
                        <w:jc w:val="left"/>
                        <w:rPr>
                          <w:rFonts w:ascii="HG丸ｺﾞｼｯｸM-PRO" w:eastAsia="HG丸ｺﾞｼｯｸM-PRO" w:hAnsi="HG丸ｺﾞｼｯｸM-PRO"/>
                        </w:rPr>
                      </w:pPr>
                      <w:r w:rsidRPr="00E80A8C">
                        <w:rPr>
                          <w:rFonts w:ascii="HG丸ｺﾞｼｯｸM-PRO" w:eastAsia="HG丸ｺﾞｼｯｸM-PRO" w:hAnsi="HG丸ｺﾞｼｯｸM-PRO" w:hint="eastAsia"/>
                        </w:rPr>
                        <w:t>（様式</w:t>
                      </w:r>
                      <w:r w:rsidR="00132F6F">
                        <w:rPr>
                          <w:rFonts w:ascii="HG丸ｺﾞｼｯｸM-PRO" w:eastAsia="HG丸ｺﾞｼｯｸM-PRO" w:hAnsi="HG丸ｺﾞｼｯｸM-PRO"/>
                        </w:rPr>
                        <w:t>5</w:t>
                      </w:r>
                      <w:r w:rsidRPr="00E80A8C">
                        <w:rPr>
                          <w:rFonts w:ascii="HG丸ｺﾞｼｯｸM-PRO" w:eastAsia="HG丸ｺﾞｼｯｸM-PRO" w:hAnsi="HG丸ｺﾞｼｯｸM-PRO" w:hint="eastAsia"/>
                        </w:rPr>
                        <w:t>）</w:t>
                      </w:r>
                    </w:p>
                    <w:p w:rsidR="00E921FD" w:rsidRDefault="00E921FD"/>
                  </w:txbxContent>
                </v:textbox>
                <w10:wrap type="square"/>
              </v:shape>
            </w:pict>
          </mc:Fallback>
        </mc:AlternateContent>
      </w:r>
      <w:r w:rsidR="00B617D9" w:rsidRPr="00B617D9">
        <w:rPr>
          <w:rFonts w:ascii="UD デジタル 教科書体 NK-R" w:eastAsia="UD デジタル 教科書体 NK-R" w:hAnsiTheme="majorEastAsia" w:hint="eastAsia"/>
          <w:b/>
          <w:noProof/>
          <w:sz w:val="22"/>
        </w:rPr>
        <w:t>四万十町 自治体DX推進事業「窓口支援システム（書かない窓口）」</w:t>
      </w:r>
    </w:p>
    <w:p w:rsidR="001349F9" w:rsidRPr="00B617D9" w:rsidRDefault="001349F9" w:rsidP="00B617D9">
      <w:pPr>
        <w:jc w:val="center"/>
        <w:rPr>
          <w:rFonts w:ascii="UD デジタル 教科書体 NK-R" w:eastAsia="UD デジタル 教科書体 NK-R"/>
          <w:sz w:val="22"/>
        </w:rPr>
      </w:pPr>
      <w:r w:rsidRPr="00B617D9">
        <w:rPr>
          <w:rFonts w:ascii="UD デジタル 教科書体 NK-R" w:eastAsia="UD デジタル 教科書体 NK-R" w:hint="eastAsia"/>
          <w:sz w:val="22"/>
        </w:rPr>
        <w:t>構築委託業務</w:t>
      </w:r>
    </w:p>
    <w:p w:rsidR="00FB183E" w:rsidRPr="00B617D9" w:rsidRDefault="003F7B99" w:rsidP="00B617D9">
      <w:pPr>
        <w:ind w:firstLineChars="300" w:firstLine="660"/>
        <w:jc w:val="center"/>
        <w:rPr>
          <w:rFonts w:ascii="UD デジタル 教科書体 NK-R" w:eastAsia="UD デジタル 教科書体 NK-R" w:hAnsiTheme="majorEastAsia"/>
          <w:sz w:val="22"/>
        </w:rPr>
      </w:pPr>
      <w:r w:rsidRPr="00B617D9">
        <w:rPr>
          <w:rFonts w:ascii="UD デジタル 教科書体 NK-R" w:eastAsia="UD デジタル 教科書体 NK-R" w:hAnsiTheme="majorEastAsia" w:hint="eastAsia"/>
          <w:sz w:val="22"/>
        </w:rPr>
        <w:t>暴力団排除に関する誓約書及び照会承諾書</w:t>
      </w:r>
    </w:p>
    <w:p w:rsidR="00803979" w:rsidRPr="00B617D9" w:rsidRDefault="00803979">
      <w:pPr>
        <w:rPr>
          <w:rFonts w:ascii="UD デジタル 教科書体 NK-R" w:eastAsia="UD デジタル 教科書体 NK-R" w:hAnsiTheme="majorEastAsia"/>
        </w:rPr>
      </w:pPr>
    </w:p>
    <w:p w:rsidR="00803979" w:rsidRPr="00B617D9" w:rsidRDefault="00803979" w:rsidP="00803979">
      <w:pPr>
        <w:ind w:firstLineChars="100" w:firstLine="210"/>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私は、自己又は自社の役員等が、</w:t>
      </w:r>
      <w:r w:rsidR="00C24C5A" w:rsidRPr="00B617D9">
        <w:rPr>
          <w:rFonts w:ascii="UD デジタル 教科書体 NK-R" w:eastAsia="UD デジタル 教科書体 NK-R" w:hAnsiTheme="majorEastAsia" w:hint="eastAsia"/>
        </w:rPr>
        <w:t>排除措置対象者（</w:t>
      </w:r>
      <w:r w:rsidRPr="00B617D9">
        <w:rPr>
          <w:rFonts w:ascii="UD デジタル 教科書体 NK-R" w:eastAsia="UD デジタル 教科書体 NK-R" w:hAnsiTheme="majorEastAsia" w:hint="eastAsia"/>
        </w:rPr>
        <w:t>四万十町</w:t>
      </w:r>
      <w:r w:rsidR="00C24C5A" w:rsidRPr="00B617D9">
        <w:rPr>
          <w:rFonts w:ascii="UD デジタル 教科書体 NK-R" w:eastAsia="UD デジタル 教科書体 NK-R" w:hAnsiTheme="majorEastAsia" w:hint="eastAsia"/>
        </w:rPr>
        <w:t>の事務及び事業における</w:t>
      </w:r>
      <w:r w:rsidRPr="00B617D9">
        <w:rPr>
          <w:rFonts w:ascii="UD デジタル 教科書体 NK-R" w:eastAsia="UD デジタル 教科書体 NK-R" w:hAnsiTheme="majorEastAsia" w:hint="eastAsia"/>
        </w:rPr>
        <w:t>暴力団</w:t>
      </w:r>
      <w:r w:rsidR="00C24C5A" w:rsidRPr="00B617D9">
        <w:rPr>
          <w:rFonts w:ascii="UD デジタル 教科書体 NK-R" w:eastAsia="UD デジタル 教科書体 NK-R" w:hAnsiTheme="majorEastAsia" w:hint="eastAsia"/>
        </w:rPr>
        <w:t>の</w:t>
      </w:r>
      <w:r w:rsidRPr="00B617D9">
        <w:rPr>
          <w:rFonts w:ascii="UD デジタル 教科書体 NK-R" w:eastAsia="UD デジタル 教科書体 NK-R" w:hAnsiTheme="majorEastAsia" w:hint="eastAsia"/>
        </w:rPr>
        <w:t>排除</w:t>
      </w:r>
      <w:r w:rsidR="00C24C5A" w:rsidRPr="00B617D9">
        <w:rPr>
          <w:rFonts w:ascii="UD デジタル 教科書体 NK-R" w:eastAsia="UD デジタル 教科書体 NK-R" w:hAnsiTheme="majorEastAsia" w:hint="eastAsia"/>
        </w:rPr>
        <w:t>に関する規則</w:t>
      </w:r>
      <w:r w:rsidRPr="00B617D9">
        <w:rPr>
          <w:rFonts w:ascii="UD デジタル 教科書体 NK-R" w:eastAsia="UD デジタル 教科書体 NK-R" w:hAnsiTheme="majorEastAsia" w:hint="eastAsia"/>
        </w:rPr>
        <w:t>（平成2</w:t>
      </w:r>
      <w:r w:rsidR="00C24C5A" w:rsidRPr="00B617D9">
        <w:rPr>
          <w:rFonts w:ascii="UD デジタル 教科書体 NK-R" w:eastAsia="UD デジタル 教科書体 NK-R" w:hAnsiTheme="majorEastAsia" w:hint="eastAsia"/>
        </w:rPr>
        <w:t>5</w:t>
      </w:r>
      <w:r w:rsidRPr="00B617D9">
        <w:rPr>
          <w:rFonts w:ascii="UD デジタル 教科書体 NK-R" w:eastAsia="UD デジタル 教科書体 NK-R" w:hAnsiTheme="majorEastAsia" w:hint="eastAsia"/>
        </w:rPr>
        <w:t>年</w:t>
      </w:r>
      <w:r w:rsidR="00C24C5A" w:rsidRPr="00B617D9">
        <w:rPr>
          <w:rFonts w:ascii="UD デジタル 教科書体 NK-R" w:eastAsia="UD デジタル 教科書体 NK-R" w:hAnsiTheme="majorEastAsia" w:hint="eastAsia"/>
        </w:rPr>
        <w:t>四万十町規則</w:t>
      </w:r>
      <w:r w:rsidRPr="00B617D9">
        <w:rPr>
          <w:rFonts w:ascii="UD デジタル 教科書体 NK-R" w:eastAsia="UD デジタル 教科書体 NK-R" w:hAnsiTheme="majorEastAsia" w:hint="eastAsia"/>
        </w:rPr>
        <w:t>第</w:t>
      </w:r>
      <w:r w:rsidR="00C24C5A" w:rsidRPr="00B617D9">
        <w:rPr>
          <w:rFonts w:ascii="UD デジタル 教科書体 NK-R" w:eastAsia="UD デジタル 教科書体 NK-R" w:hAnsiTheme="majorEastAsia" w:hint="eastAsia"/>
        </w:rPr>
        <w:t>16</w:t>
      </w:r>
      <w:r w:rsidRPr="00B617D9">
        <w:rPr>
          <w:rFonts w:ascii="UD デジタル 教科書体 NK-R" w:eastAsia="UD デジタル 教科書体 NK-R" w:hAnsiTheme="majorEastAsia" w:hint="eastAsia"/>
        </w:rPr>
        <w:t>号）第</w:t>
      </w:r>
      <w:r w:rsidR="00C24C5A" w:rsidRPr="00B617D9">
        <w:rPr>
          <w:rFonts w:ascii="UD デジタル 教科書体 NK-R" w:eastAsia="UD デジタル 教科書体 NK-R" w:hAnsiTheme="majorEastAsia" w:hint="eastAsia"/>
        </w:rPr>
        <w:t>２</w:t>
      </w:r>
      <w:r w:rsidRPr="00B617D9">
        <w:rPr>
          <w:rFonts w:ascii="UD デジタル 教科書体 NK-R" w:eastAsia="UD デジタル 教科書体 NK-R" w:hAnsiTheme="majorEastAsia" w:hint="eastAsia"/>
        </w:rPr>
        <w:t>条</w:t>
      </w:r>
      <w:r w:rsidR="00C24C5A" w:rsidRPr="00B617D9">
        <w:rPr>
          <w:rFonts w:ascii="UD デジタル 教科書体 NK-R" w:eastAsia="UD デジタル 教科書体 NK-R" w:hAnsiTheme="majorEastAsia" w:hint="eastAsia"/>
        </w:rPr>
        <w:t>第２項第５号</w:t>
      </w:r>
      <w:r w:rsidRPr="00B617D9">
        <w:rPr>
          <w:rFonts w:ascii="UD デジタル 教科書体 NK-R" w:eastAsia="UD デジタル 教科書体 NK-R" w:hAnsiTheme="majorEastAsia" w:hint="eastAsia"/>
        </w:rPr>
        <w:t>に</w:t>
      </w:r>
      <w:r w:rsidR="00C24C5A" w:rsidRPr="00B617D9">
        <w:rPr>
          <w:rFonts w:ascii="UD デジタル 教科書体 NK-R" w:eastAsia="UD デジタル 教科書体 NK-R" w:hAnsiTheme="majorEastAsia" w:hint="eastAsia"/>
        </w:rPr>
        <w:t>規定する排除措置対象者をいう。）ではないこと</w:t>
      </w:r>
      <w:r w:rsidRPr="00B617D9">
        <w:rPr>
          <w:rFonts w:ascii="UD デジタル 教科書体 NK-R" w:eastAsia="UD デジタル 教科書体 NK-R" w:hAnsiTheme="majorEastAsia" w:hint="eastAsia"/>
        </w:rPr>
        <w:t>を誓約いたします。</w:t>
      </w:r>
    </w:p>
    <w:p w:rsidR="00803979" w:rsidRPr="00B617D9" w:rsidRDefault="00803979" w:rsidP="00803979">
      <w:pPr>
        <w:ind w:firstLineChars="100" w:firstLine="210"/>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また、下記の役員等名簿に記載した者が、</w:t>
      </w:r>
      <w:r w:rsidR="00C24C5A" w:rsidRPr="00B617D9">
        <w:rPr>
          <w:rFonts w:ascii="UD デジタル 教科書体 NK-R" w:eastAsia="UD デジタル 教科書体 NK-R" w:hAnsiTheme="majorEastAsia" w:hint="eastAsia"/>
        </w:rPr>
        <w:t>排除措置対象者でないことを</w:t>
      </w:r>
      <w:r w:rsidRPr="00B617D9">
        <w:rPr>
          <w:rFonts w:ascii="UD デジタル 教科書体 NK-R" w:eastAsia="UD デジタル 教科書体 NK-R" w:hAnsiTheme="majorEastAsia" w:hint="eastAsia"/>
        </w:rPr>
        <w:t>窪川警察署に照会することを承諾します。</w:t>
      </w:r>
      <w:r w:rsidR="00C24C5A" w:rsidRPr="00B617D9">
        <w:rPr>
          <w:rFonts w:ascii="UD デジタル 教科書体 NK-R" w:eastAsia="UD デジタル 教科書体 NK-R" w:hAnsiTheme="majorEastAsia" w:hint="eastAsia"/>
        </w:rPr>
        <w:t>この誓約が事実と相違することが判明した場合には、契約の解除等四万十町が行う一切の措置について、異議申し立てを行いません。</w:t>
      </w:r>
    </w:p>
    <w:p w:rsidR="00803979" w:rsidRPr="00B617D9" w:rsidRDefault="00803979" w:rsidP="007E4462">
      <w:pPr>
        <w:rPr>
          <w:rFonts w:ascii="UD デジタル 教科書体 NK-R" w:eastAsia="UD デジタル 教科書体 NK-R" w:hAnsiTheme="majorEastAsia"/>
        </w:rPr>
      </w:pPr>
    </w:p>
    <w:p w:rsidR="00803979" w:rsidRPr="00B617D9" w:rsidRDefault="003B10F6" w:rsidP="00803979">
      <w:pPr>
        <w:ind w:firstLineChars="100" w:firstLine="210"/>
        <w:jc w:val="right"/>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令和</w:t>
      </w:r>
      <w:r w:rsidR="007018E9" w:rsidRPr="00B617D9">
        <w:rPr>
          <w:rFonts w:ascii="UD デジタル 教科書体 NK-R" w:eastAsia="UD デジタル 教科書体 NK-R" w:hAnsiTheme="majorEastAsia" w:hint="eastAsia"/>
        </w:rPr>
        <w:t xml:space="preserve">　</w:t>
      </w:r>
      <w:r w:rsidR="00803979" w:rsidRPr="00B617D9">
        <w:rPr>
          <w:rFonts w:ascii="UD デジタル 教科書体 NK-R" w:eastAsia="UD デジタル 教科書体 NK-R" w:hAnsiTheme="majorEastAsia" w:hint="eastAsia"/>
        </w:rPr>
        <w:t xml:space="preserve">　　年　</w:t>
      </w:r>
      <w:r w:rsidR="007018E9" w:rsidRPr="00B617D9">
        <w:rPr>
          <w:rFonts w:ascii="UD デジタル 教科書体 NK-R" w:eastAsia="UD デジタル 教科書体 NK-R" w:hAnsiTheme="majorEastAsia" w:hint="eastAsia"/>
        </w:rPr>
        <w:t xml:space="preserve">　</w:t>
      </w:r>
      <w:r w:rsidR="00803979" w:rsidRPr="00B617D9">
        <w:rPr>
          <w:rFonts w:ascii="UD デジタル 教科書体 NK-R" w:eastAsia="UD デジタル 教科書体 NK-R" w:hAnsiTheme="majorEastAsia" w:hint="eastAsia"/>
        </w:rPr>
        <w:t xml:space="preserve">　月　</w:t>
      </w:r>
      <w:r w:rsidR="007018E9" w:rsidRPr="00B617D9">
        <w:rPr>
          <w:rFonts w:ascii="UD デジタル 教科書体 NK-R" w:eastAsia="UD デジタル 教科書体 NK-R" w:hAnsiTheme="majorEastAsia" w:hint="eastAsia"/>
        </w:rPr>
        <w:t xml:space="preserve">　</w:t>
      </w:r>
      <w:r w:rsidR="00803979" w:rsidRPr="00B617D9">
        <w:rPr>
          <w:rFonts w:ascii="UD デジタル 教科書体 NK-R" w:eastAsia="UD デジタル 教科書体 NK-R" w:hAnsiTheme="majorEastAsia" w:hint="eastAsia"/>
        </w:rPr>
        <w:t xml:space="preserve">　日</w:t>
      </w:r>
    </w:p>
    <w:p w:rsidR="00803979" w:rsidRPr="00B617D9" w:rsidRDefault="00803979" w:rsidP="00803979">
      <w:pPr>
        <w:rPr>
          <w:rFonts w:ascii="UD デジタル 教科書体 NK-R" w:eastAsia="UD デジタル 教科書体 NK-R" w:hAnsiTheme="majorEastAsia"/>
        </w:rPr>
      </w:pPr>
    </w:p>
    <w:p w:rsidR="00803979" w:rsidRPr="00B617D9" w:rsidRDefault="00803979" w:rsidP="00803979">
      <w:pPr>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四万十町長</w:t>
      </w:r>
      <w:r w:rsidR="00B617D9" w:rsidRPr="00B617D9">
        <w:rPr>
          <w:rFonts w:ascii="UD デジタル 教科書体 NK-R" w:eastAsia="UD デジタル 教科書体 NK-R" w:hAnsiTheme="majorEastAsia" w:hint="eastAsia"/>
        </w:rPr>
        <w:t xml:space="preserve">　　　</w:t>
      </w:r>
      <w:r w:rsidR="00556F5F" w:rsidRPr="00B617D9">
        <w:rPr>
          <w:rFonts w:ascii="UD デジタル 教科書体 NK-R" w:eastAsia="UD デジタル 教科書体 NK-R" w:hAnsiTheme="majorEastAsia" w:hint="eastAsia"/>
        </w:rPr>
        <w:t>中　尾　博　憲</w:t>
      </w:r>
      <w:r w:rsidRPr="00B617D9">
        <w:rPr>
          <w:rFonts w:ascii="UD デジタル 教科書体 NK-R" w:eastAsia="UD デジタル 教科書体 NK-R" w:hAnsiTheme="majorEastAsia" w:hint="eastAsia"/>
        </w:rPr>
        <w:t xml:space="preserve">　　様</w:t>
      </w:r>
    </w:p>
    <w:p w:rsidR="00803979" w:rsidRPr="00B617D9" w:rsidRDefault="00803979" w:rsidP="00803979">
      <w:pPr>
        <w:rPr>
          <w:rFonts w:ascii="UD デジタル 教科書体 NK-R" w:eastAsia="UD デジタル 教科書体 NK-R" w:hAnsiTheme="majorEastAsia"/>
        </w:rPr>
      </w:pPr>
    </w:p>
    <w:p w:rsidR="00803979" w:rsidRPr="00B617D9" w:rsidRDefault="00803979" w:rsidP="00864DAF">
      <w:pPr>
        <w:ind w:firstLineChars="1300" w:firstLine="2730"/>
        <w:rPr>
          <w:rFonts w:ascii="UD デジタル 教科書体 NK-R" w:eastAsia="UD デジタル 教科書体 NK-R" w:hAnsiTheme="majorEastAsia"/>
          <w:u w:val="single"/>
        </w:rPr>
      </w:pPr>
      <w:r w:rsidRPr="00B617D9">
        <w:rPr>
          <w:rFonts w:ascii="UD デジタル 教科書体 NK-R" w:eastAsia="UD デジタル 教科書体 NK-R" w:hAnsiTheme="majorEastAsia" w:hint="eastAsia"/>
          <w:u w:val="single"/>
        </w:rPr>
        <w:t xml:space="preserve">所　在　地（住　所）　　</w:t>
      </w:r>
      <w:r w:rsidR="00C24C5A" w:rsidRPr="00B617D9">
        <w:rPr>
          <w:rFonts w:ascii="UD デジタル 教科書体 NK-R" w:eastAsia="UD デジタル 教科書体 NK-R" w:hAnsiTheme="majorEastAsia" w:hint="eastAsia"/>
          <w:u w:val="single"/>
        </w:rPr>
        <w:t xml:space="preserve">　　　　　　　</w:t>
      </w:r>
      <w:r w:rsidR="00864DAF" w:rsidRPr="00B617D9">
        <w:rPr>
          <w:rFonts w:ascii="UD デジタル 教科書体 NK-R" w:eastAsia="UD デジタル 教科書体 NK-R" w:hAnsiTheme="majorEastAsia" w:hint="eastAsia"/>
          <w:u w:val="single"/>
        </w:rPr>
        <w:t xml:space="preserve">　</w:t>
      </w:r>
      <w:r w:rsidR="00C24C5A" w:rsidRPr="00B617D9">
        <w:rPr>
          <w:rFonts w:ascii="UD デジタル 教科書体 NK-R" w:eastAsia="UD デジタル 教科書体 NK-R" w:hAnsiTheme="majorEastAsia" w:hint="eastAsia"/>
          <w:u w:val="single"/>
        </w:rPr>
        <w:t xml:space="preserve">　　　　　　　　</w:t>
      </w:r>
      <w:r w:rsidR="00E921FD" w:rsidRPr="00B617D9">
        <w:rPr>
          <w:rFonts w:ascii="UD デジタル 教科書体 NK-R" w:eastAsia="UD デジタル 教科書体 NK-R" w:hAnsiTheme="majorEastAsia" w:hint="eastAsia"/>
          <w:u w:val="single"/>
        </w:rPr>
        <w:t xml:space="preserve">　　　　　　　　　　　　　　　　　　　　　　　　　</w:t>
      </w:r>
      <w:r w:rsidR="00C24C5A" w:rsidRPr="00B617D9">
        <w:rPr>
          <w:rFonts w:ascii="UD デジタル 教科書体 NK-R" w:eastAsia="UD デジタル 教科書体 NK-R" w:hAnsiTheme="majorEastAsia" w:hint="eastAsia"/>
          <w:u w:val="single"/>
        </w:rPr>
        <w:t xml:space="preserve">　　</w:t>
      </w:r>
    </w:p>
    <w:p w:rsidR="007E4462" w:rsidRPr="00B617D9" w:rsidRDefault="007E4462" w:rsidP="00803979">
      <w:pPr>
        <w:ind w:firstLineChars="1350" w:firstLine="2835"/>
        <w:rPr>
          <w:rFonts w:ascii="UD デジタル 教科書体 NK-R" w:eastAsia="UD デジタル 教科書体 NK-R" w:hAnsiTheme="majorEastAsia"/>
          <w:u w:val="single"/>
        </w:rPr>
      </w:pPr>
    </w:p>
    <w:p w:rsidR="00803979" w:rsidRPr="00B617D9" w:rsidRDefault="00803979" w:rsidP="00864DAF">
      <w:pPr>
        <w:ind w:firstLineChars="1300" w:firstLine="2730"/>
        <w:rPr>
          <w:rFonts w:ascii="UD デジタル 教科書体 NK-R" w:eastAsia="UD デジタル 教科書体 NK-R" w:hAnsiTheme="majorEastAsia"/>
          <w:u w:val="single"/>
        </w:rPr>
      </w:pPr>
      <w:r w:rsidRPr="00B617D9">
        <w:rPr>
          <w:rFonts w:ascii="UD デジタル 教科書体 NK-R" w:eastAsia="UD デジタル 教科書体 NK-R" w:hAnsiTheme="majorEastAsia" w:hint="eastAsia"/>
          <w:u w:val="single"/>
        </w:rPr>
        <w:t xml:space="preserve">法人名・商号・名称等　　</w:t>
      </w:r>
      <w:r w:rsidR="00C24C5A" w:rsidRPr="00B617D9">
        <w:rPr>
          <w:rFonts w:ascii="UD デジタル 教科書体 NK-R" w:eastAsia="UD デジタル 教科書体 NK-R" w:hAnsiTheme="majorEastAsia" w:hint="eastAsia"/>
          <w:u w:val="single"/>
        </w:rPr>
        <w:t xml:space="preserve">　　　　　　　　</w:t>
      </w:r>
      <w:r w:rsidR="00E921FD" w:rsidRPr="00B617D9">
        <w:rPr>
          <w:rFonts w:ascii="UD デジタル 教科書体 NK-R" w:eastAsia="UD デジタル 教科書体 NK-R" w:hAnsiTheme="majorEastAsia" w:hint="eastAsia"/>
          <w:u w:val="single"/>
        </w:rPr>
        <w:t xml:space="preserve">　　　　　　　　　　　　　　　　　　　　　　</w:t>
      </w:r>
      <w:r w:rsidR="00864DAF" w:rsidRPr="00B617D9">
        <w:rPr>
          <w:rFonts w:ascii="UD デジタル 教科書体 NK-R" w:eastAsia="UD デジタル 教科書体 NK-R" w:hAnsiTheme="majorEastAsia" w:hint="eastAsia"/>
          <w:u w:val="single"/>
        </w:rPr>
        <w:t xml:space="preserve">　</w:t>
      </w:r>
      <w:r w:rsidR="00C24C5A" w:rsidRPr="00B617D9">
        <w:rPr>
          <w:rFonts w:ascii="UD デジタル 教科書体 NK-R" w:eastAsia="UD デジタル 教科書体 NK-R" w:hAnsiTheme="majorEastAsia" w:hint="eastAsia"/>
          <w:u w:val="single"/>
        </w:rPr>
        <w:t xml:space="preserve">　　　　　　　　　</w:t>
      </w:r>
    </w:p>
    <w:p w:rsidR="007E4462" w:rsidRPr="00B617D9" w:rsidRDefault="007E4462" w:rsidP="007E4462">
      <w:pPr>
        <w:ind w:firstLineChars="1200" w:firstLine="2520"/>
        <w:jc w:val="left"/>
        <w:rPr>
          <w:rFonts w:ascii="UD デジタル 教科書体 NK-R" w:eastAsia="UD デジタル 教科書体 NK-R" w:hAnsiTheme="majorEastAsia"/>
          <w:kern w:val="0"/>
          <w:u w:val="single"/>
        </w:rPr>
      </w:pPr>
    </w:p>
    <w:p w:rsidR="00803979" w:rsidRPr="00B617D9" w:rsidRDefault="00803979" w:rsidP="008E3CAA">
      <w:pPr>
        <w:ind w:leftChars="1282" w:left="2692" w:firstLine="2"/>
        <w:jc w:val="left"/>
        <w:rPr>
          <w:rFonts w:ascii="UD デジタル 教科書体 NK-R" w:eastAsia="UD デジタル 教科書体 NK-R" w:hAnsiTheme="majorEastAsia"/>
          <w:u w:val="single"/>
        </w:rPr>
      </w:pPr>
      <w:r w:rsidRPr="008E3CAA">
        <w:rPr>
          <w:rFonts w:ascii="UD デジタル 教科書体 NK-R" w:eastAsia="UD デジタル 教科書体 NK-R" w:hAnsiTheme="majorEastAsia" w:hint="eastAsia"/>
          <w:kern w:val="0"/>
          <w:u w:val="single"/>
        </w:rPr>
        <w:t>代表者　職名　氏名</w:t>
      </w:r>
      <w:r w:rsidRPr="00B617D9">
        <w:rPr>
          <w:rFonts w:ascii="UD デジタル 教科書体 NK-R" w:eastAsia="UD デジタル 教科書体 NK-R" w:hAnsiTheme="majorEastAsia" w:hint="eastAsia"/>
          <w:u w:val="single"/>
        </w:rPr>
        <w:t xml:space="preserve">　　　　　</w:t>
      </w:r>
      <w:r w:rsidR="00E921FD" w:rsidRPr="00B617D9">
        <w:rPr>
          <w:rFonts w:ascii="UD デジタル 教科書体 NK-R" w:eastAsia="UD デジタル 教科書体 NK-R" w:hAnsiTheme="majorEastAsia" w:hint="eastAsia"/>
          <w:u w:val="single"/>
        </w:rPr>
        <w:t xml:space="preserve">　　　　　　　　　　　　</w:t>
      </w:r>
      <w:r w:rsidR="008E3CAA">
        <w:rPr>
          <w:rFonts w:ascii="UD デジタル 教科書体 NK-R" w:eastAsia="UD デジタル 教科書体 NK-R" w:hAnsiTheme="majorEastAsia" w:hint="eastAsia"/>
          <w:u w:val="single"/>
        </w:rPr>
        <w:t xml:space="preserve">　　　</w:t>
      </w:r>
      <w:bookmarkStart w:id="0" w:name="_GoBack"/>
      <w:bookmarkEnd w:id="0"/>
      <w:r w:rsidRPr="00B617D9">
        <w:rPr>
          <w:rFonts w:ascii="UD デジタル 教科書体 NK-R" w:eastAsia="UD デジタル 教科書体 NK-R" w:hAnsiTheme="majorEastAsia" w:hint="eastAsia"/>
          <w:u w:val="single"/>
        </w:rPr>
        <w:t>㊞</w:t>
      </w:r>
    </w:p>
    <w:p w:rsidR="00803979" w:rsidRPr="00B617D9" w:rsidRDefault="00803979" w:rsidP="00803979">
      <w:pPr>
        <w:jc w:val="left"/>
        <w:rPr>
          <w:rFonts w:ascii="UD デジタル 教科書体 NK-R" w:eastAsia="UD デジタル 教科書体 NK-R" w:hAnsiTheme="majorEastAsia"/>
        </w:rPr>
      </w:pPr>
    </w:p>
    <w:p w:rsidR="00803979" w:rsidRPr="00B617D9" w:rsidRDefault="00803979" w:rsidP="00CB58BD">
      <w:pPr>
        <w:jc w:val="center"/>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記</w:t>
      </w:r>
    </w:p>
    <w:p w:rsidR="00803979" w:rsidRPr="00B617D9" w:rsidRDefault="00803979" w:rsidP="00803979">
      <w:pPr>
        <w:jc w:val="left"/>
        <w:rPr>
          <w:rFonts w:ascii="UD デジタル 教科書体 NK-R" w:eastAsia="UD デジタル 教科書体 NK-R" w:hAnsiTheme="majorEastAsia"/>
        </w:rPr>
      </w:pPr>
    </w:p>
    <w:p w:rsidR="00803979" w:rsidRPr="00B617D9" w:rsidRDefault="00C24C5A" w:rsidP="00803979">
      <w:pPr>
        <w:jc w:val="left"/>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役員等名簿</w:t>
      </w:r>
    </w:p>
    <w:tbl>
      <w:tblPr>
        <w:tblStyle w:val="a3"/>
        <w:tblW w:w="9464" w:type="dxa"/>
        <w:tblLook w:val="04A0" w:firstRow="1" w:lastRow="0" w:firstColumn="1" w:lastColumn="0" w:noHBand="0" w:noVBand="1"/>
      </w:tblPr>
      <w:tblGrid>
        <w:gridCol w:w="1242"/>
        <w:gridCol w:w="2127"/>
        <w:gridCol w:w="2551"/>
        <w:gridCol w:w="1418"/>
        <w:gridCol w:w="850"/>
        <w:gridCol w:w="1276"/>
      </w:tblGrid>
      <w:tr w:rsidR="003113EE" w:rsidRPr="00B617D9" w:rsidTr="008D390E">
        <w:trPr>
          <w:trHeight w:val="565"/>
        </w:trPr>
        <w:tc>
          <w:tcPr>
            <w:tcW w:w="1242" w:type="dxa"/>
            <w:vAlign w:val="center"/>
          </w:tcPr>
          <w:p w:rsidR="003113EE" w:rsidRPr="00B617D9" w:rsidRDefault="003113EE" w:rsidP="003113EE">
            <w:pPr>
              <w:jc w:val="center"/>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職　名</w:t>
            </w:r>
          </w:p>
        </w:tc>
        <w:tc>
          <w:tcPr>
            <w:tcW w:w="2127" w:type="dxa"/>
            <w:vAlign w:val="center"/>
          </w:tcPr>
          <w:p w:rsidR="003113EE" w:rsidRPr="00B617D9" w:rsidRDefault="003113EE" w:rsidP="00CB58BD">
            <w:pPr>
              <w:jc w:val="center"/>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ruby>
                <w:rubyPr>
                  <w:rubyAlign w:val="distributeSpace"/>
                  <w:hps w:val="10"/>
                  <w:hpsRaise w:val="18"/>
                  <w:hpsBaseText w:val="21"/>
                  <w:lid w:val="ja-JP"/>
                </w:rubyPr>
                <w:rt>
                  <w:r w:rsidR="003113EE" w:rsidRPr="00B617D9">
                    <w:rPr>
                      <w:rFonts w:ascii="UD デジタル 教科書体 NK-R" w:eastAsia="UD デジタル 教科書体 NK-R" w:hAnsi="ＭＳ ゴシック" w:hint="eastAsia"/>
                      <w:sz w:val="10"/>
                    </w:rPr>
                    <w:t>ふりがな</w:t>
                  </w:r>
                </w:rt>
                <w:rubyBase>
                  <w:r w:rsidR="003113EE" w:rsidRPr="00B617D9">
                    <w:rPr>
                      <w:rFonts w:ascii="UD デジタル 教科書体 NK-R" w:eastAsia="UD デジタル 教科書体 NK-R" w:hAnsiTheme="majorEastAsia" w:hint="eastAsia"/>
                    </w:rPr>
                    <w:t>氏　　名</w:t>
                  </w:r>
                </w:rubyBase>
              </w:ruby>
            </w:r>
          </w:p>
        </w:tc>
        <w:tc>
          <w:tcPr>
            <w:tcW w:w="2551" w:type="dxa"/>
            <w:vAlign w:val="center"/>
          </w:tcPr>
          <w:p w:rsidR="003113EE" w:rsidRPr="00B617D9" w:rsidRDefault="003113EE" w:rsidP="003113EE">
            <w:pPr>
              <w:jc w:val="center"/>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住　　所</w:t>
            </w:r>
          </w:p>
        </w:tc>
        <w:tc>
          <w:tcPr>
            <w:tcW w:w="1418" w:type="dxa"/>
            <w:vAlign w:val="center"/>
          </w:tcPr>
          <w:p w:rsidR="003113EE" w:rsidRPr="00B617D9" w:rsidRDefault="003113EE" w:rsidP="00CB58BD">
            <w:pPr>
              <w:jc w:val="center"/>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生年月日</w:t>
            </w:r>
          </w:p>
        </w:tc>
        <w:tc>
          <w:tcPr>
            <w:tcW w:w="850" w:type="dxa"/>
            <w:vAlign w:val="center"/>
          </w:tcPr>
          <w:p w:rsidR="003113EE" w:rsidRPr="00B617D9" w:rsidRDefault="003113EE" w:rsidP="00CB58BD">
            <w:pPr>
              <w:jc w:val="center"/>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性別</w:t>
            </w:r>
          </w:p>
        </w:tc>
        <w:tc>
          <w:tcPr>
            <w:tcW w:w="1276" w:type="dxa"/>
            <w:vAlign w:val="center"/>
          </w:tcPr>
          <w:p w:rsidR="003113EE" w:rsidRPr="00B617D9" w:rsidRDefault="003113EE" w:rsidP="00CB58BD">
            <w:pPr>
              <w:jc w:val="center"/>
              <w:rPr>
                <w:rFonts w:ascii="UD デジタル 教科書体 NK-R" w:eastAsia="UD デジタル 教科書体 NK-R" w:hAnsiTheme="majorEastAsia"/>
              </w:rPr>
            </w:pPr>
            <w:r w:rsidRPr="00B617D9">
              <w:rPr>
                <w:rFonts w:ascii="UD デジタル 教科書体 NK-R" w:eastAsia="UD デジタル 教科書体 NK-R" w:hAnsiTheme="majorEastAsia" w:hint="eastAsia"/>
              </w:rPr>
              <w:t>備　考</w:t>
            </w:r>
          </w:p>
        </w:tc>
      </w:tr>
      <w:tr w:rsidR="003113EE" w:rsidRPr="00B617D9" w:rsidTr="008D390E">
        <w:trPr>
          <w:trHeight w:val="559"/>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67"/>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67"/>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67"/>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67"/>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67"/>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67"/>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60"/>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54"/>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r w:rsidR="003113EE" w:rsidRPr="00B617D9" w:rsidTr="008D390E">
        <w:trPr>
          <w:trHeight w:val="548"/>
        </w:trPr>
        <w:tc>
          <w:tcPr>
            <w:tcW w:w="1242" w:type="dxa"/>
            <w:vAlign w:val="center"/>
          </w:tcPr>
          <w:p w:rsidR="003113EE" w:rsidRPr="00B617D9" w:rsidRDefault="003113EE" w:rsidP="00CB58BD">
            <w:pPr>
              <w:rPr>
                <w:rFonts w:ascii="UD デジタル 教科書体 NK-R" w:eastAsia="UD デジタル 教科書体 NK-R" w:hAnsiTheme="majorEastAsia"/>
              </w:rPr>
            </w:pPr>
          </w:p>
        </w:tc>
        <w:tc>
          <w:tcPr>
            <w:tcW w:w="2127" w:type="dxa"/>
            <w:vAlign w:val="center"/>
          </w:tcPr>
          <w:p w:rsidR="003113EE" w:rsidRPr="00B617D9" w:rsidRDefault="003113EE" w:rsidP="00CB58BD">
            <w:pPr>
              <w:rPr>
                <w:rFonts w:ascii="UD デジタル 教科書体 NK-R" w:eastAsia="UD デジタル 教科書体 NK-R" w:hAnsiTheme="majorEastAsia"/>
              </w:rPr>
            </w:pPr>
          </w:p>
        </w:tc>
        <w:tc>
          <w:tcPr>
            <w:tcW w:w="2551" w:type="dxa"/>
            <w:vAlign w:val="center"/>
          </w:tcPr>
          <w:p w:rsidR="003113EE" w:rsidRPr="00B617D9" w:rsidRDefault="003113EE" w:rsidP="00CB58BD">
            <w:pPr>
              <w:rPr>
                <w:rFonts w:ascii="UD デジタル 教科書体 NK-R" w:eastAsia="UD デジタル 教科書体 NK-R" w:hAnsiTheme="majorEastAsia"/>
              </w:rPr>
            </w:pPr>
          </w:p>
        </w:tc>
        <w:tc>
          <w:tcPr>
            <w:tcW w:w="1418" w:type="dxa"/>
            <w:vAlign w:val="center"/>
          </w:tcPr>
          <w:p w:rsidR="003113EE" w:rsidRPr="00B617D9" w:rsidRDefault="003113EE" w:rsidP="00CB58BD">
            <w:pPr>
              <w:rPr>
                <w:rFonts w:ascii="UD デジタル 教科書体 NK-R" w:eastAsia="UD デジタル 教科書体 NK-R" w:hAnsiTheme="majorEastAsia"/>
              </w:rPr>
            </w:pPr>
          </w:p>
        </w:tc>
        <w:tc>
          <w:tcPr>
            <w:tcW w:w="850" w:type="dxa"/>
            <w:vAlign w:val="center"/>
          </w:tcPr>
          <w:p w:rsidR="003113EE" w:rsidRPr="00B617D9" w:rsidRDefault="003113EE" w:rsidP="00CB58BD">
            <w:pPr>
              <w:rPr>
                <w:rFonts w:ascii="UD デジタル 教科書体 NK-R" w:eastAsia="UD デジタル 教科書体 NK-R" w:hAnsiTheme="majorEastAsia"/>
              </w:rPr>
            </w:pPr>
          </w:p>
        </w:tc>
        <w:tc>
          <w:tcPr>
            <w:tcW w:w="1276" w:type="dxa"/>
            <w:vAlign w:val="center"/>
          </w:tcPr>
          <w:p w:rsidR="003113EE" w:rsidRPr="00B617D9" w:rsidRDefault="003113EE" w:rsidP="00CB58BD">
            <w:pPr>
              <w:rPr>
                <w:rFonts w:ascii="UD デジタル 教科書体 NK-R" w:eastAsia="UD デジタル 教科書体 NK-R" w:hAnsiTheme="majorEastAsia"/>
              </w:rPr>
            </w:pPr>
          </w:p>
        </w:tc>
      </w:tr>
    </w:tbl>
    <w:p w:rsidR="00CB58BD" w:rsidRPr="00B617D9" w:rsidRDefault="00CB58BD" w:rsidP="00803979">
      <w:pPr>
        <w:jc w:val="left"/>
        <w:rPr>
          <w:rFonts w:ascii="UD デジタル 教科書体 NK-R" w:eastAsia="UD デジタル 教科書体 NK-R" w:hAnsiTheme="majorEastAsia"/>
        </w:rPr>
      </w:pPr>
    </w:p>
    <w:p w:rsidR="00A1495F" w:rsidRPr="00B617D9" w:rsidRDefault="00A1495F" w:rsidP="00A1495F">
      <w:pPr>
        <w:widowControl/>
        <w:jc w:val="center"/>
        <w:rPr>
          <w:rFonts w:ascii="UD デジタル 教科書体 NK-R" w:eastAsia="UD デジタル 教科書体 NK-R" w:hAnsiTheme="majorEastAsia"/>
          <w:b/>
        </w:rPr>
      </w:pPr>
      <w:r w:rsidRPr="00B617D9">
        <w:rPr>
          <w:rFonts w:ascii="UD デジタル 教科書体 NK-R" w:eastAsia="UD デジタル 教科書体 NK-R" w:hAnsiTheme="majorEastAsia" w:hint="eastAsia"/>
          <w:b/>
        </w:rPr>
        <w:t>暴力団排除に関する誓約書及び照会承諾書（裏面）</w:t>
      </w:r>
    </w:p>
    <w:p w:rsidR="001D0D52" w:rsidRPr="00B617D9" w:rsidRDefault="003113EE" w:rsidP="00081DBE">
      <w:pPr>
        <w:widowControl/>
        <w:spacing w:line="0" w:lineRule="atLeast"/>
        <w:jc w:val="left"/>
        <w:rPr>
          <w:rFonts w:ascii="UD デジタル 教科書体 NK-R" w:eastAsia="UD デジタル 教科書体 NK-R" w:hAnsiTheme="majorEastAsia"/>
          <w:b/>
          <w:sz w:val="20"/>
          <w:szCs w:val="20"/>
        </w:rPr>
      </w:pPr>
      <w:r w:rsidRPr="00B617D9">
        <w:rPr>
          <w:rFonts w:ascii="UD デジタル 教科書体 NK-R" w:eastAsia="UD デジタル 教科書体 NK-R" w:hAnsiTheme="majorEastAsia" w:hint="eastAsia"/>
          <w:b/>
          <w:sz w:val="20"/>
          <w:szCs w:val="20"/>
        </w:rPr>
        <w:t>【備考】</w:t>
      </w:r>
    </w:p>
    <w:p w:rsidR="003113EE" w:rsidRPr="00B617D9" w:rsidRDefault="003113EE" w:rsidP="003113EE">
      <w:pPr>
        <w:widowControl/>
        <w:spacing w:line="0" w:lineRule="atLeast"/>
        <w:ind w:leftChars="100" w:left="210" w:firstLineChars="100" w:firstLine="200"/>
        <w:jc w:val="left"/>
        <w:rPr>
          <w:rFonts w:ascii="UD デジタル 教科書体 NK-R" w:eastAsia="UD デジタル 教科書体 NK-R" w:hAnsiTheme="majorEastAsia"/>
          <w:sz w:val="20"/>
          <w:szCs w:val="20"/>
          <w:bdr w:val="single" w:sz="4" w:space="0" w:color="auto"/>
        </w:rPr>
      </w:pPr>
      <w:r w:rsidRPr="00B617D9">
        <w:rPr>
          <w:rFonts w:ascii="UD デジタル 教科書体 NK-R" w:eastAsia="UD デジタル 教科書体 NK-R" w:hAnsiTheme="majorEastAsia" w:hint="eastAsia"/>
          <w:sz w:val="20"/>
          <w:szCs w:val="20"/>
        </w:rPr>
        <w:t>氏名、生年月日等、この誓約書に記載されたすべての個人情報は、四万十町個人情報保護条例（平成18年四万十町条例第11号）の規定に基づき取り扱うものとし、四万十町が四万十町の事務及び事業における暴力団の排除に関する協定書に基づき実施する暴力団排除措置以外の目的には使用しません。また、四万十町がこれらの情報をもとに窪川警察署から取得した個人情報についても同様です。</w:t>
      </w:r>
    </w:p>
    <w:p w:rsidR="003113EE" w:rsidRPr="00B617D9" w:rsidRDefault="003113EE" w:rsidP="00081DBE">
      <w:pPr>
        <w:widowControl/>
        <w:spacing w:line="0" w:lineRule="atLeast"/>
        <w:jc w:val="left"/>
        <w:rPr>
          <w:rFonts w:ascii="UD デジタル 教科書体 NK-R" w:eastAsia="UD デジタル 教科書体 NK-R" w:hAnsiTheme="majorEastAsia"/>
          <w:sz w:val="20"/>
          <w:szCs w:val="20"/>
          <w:bdr w:val="single" w:sz="4" w:space="0" w:color="auto"/>
        </w:rPr>
      </w:pPr>
    </w:p>
    <w:p w:rsidR="003113EE" w:rsidRPr="00B617D9" w:rsidRDefault="003113EE" w:rsidP="003113EE">
      <w:pPr>
        <w:spacing w:line="0" w:lineRule="atLeast"/>
        <w:jc w:val="left"/>
        <w:rPr>
          <w:rFonts w:ascii="UD デジタル 教科書体 NK-R" w:eastAsia="UD デジタル 教科書体 NK-R" w:hAnsiTheme="majorEastAsia"/>
          <w:b/>
          <w:sz w:val="20"/>
          <w:szCs w:val="20"/>
        </w:rPr>
      </w:pPr>
      <w:r w:rsidRPr="00B617D9">
        <w:rPr>
          <w:rFonts w:ascii="UD デジタル 教科書体 NK-R" w:eastAsia="UD デジタル 教科書体 NK-R" w:hAnsiTheme="majorEastAsia" w:hint="eastAsia"/>
          <w:b/>
          <w:sz w:val="20"/>
          <w:szCs w:val="20"/>
        </w:rPr>
        <w:t>【記入方法等】</w:t>
      </w:r>
    </w:p>
    <w:p w:rsidR="003113EE" w:rsidRPr="00B617D9" w:rsidRDefault="003113EE" w:rsidP="003113EE">
      <w:pPr>
        <w:spacing w:line="0" w:lineRule="atLeast"/>
        <w:ind w:leftChars="100" w:left="410" w:hangingChars="100" w:hanging="2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１　この名簿には、次に該当する者を記入して下さい。なお、氏名は正確な（旧字等）字体で記載して下さい。</w:t>
      </w:r>
    </w:p>
    <w:p w:rsidR="003113EE" w:rsidRPr="00B617D9" w:rsidRDefault="003113EE" w:rsidP="003113EE">
      <w:pPr>
        <w:spacing w:line="0" w:lineRule="atLeast"/>
        <w:ind w:leftChars="100" w:left="610" w:hangingChars="200" w:hanging="4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（１）株式会社、有限会社については、取締役（代表取締役を含む。）及び執行役（代表執行役を含む。）</w:t>
      </w:r>
    </w:p>
    <w:p w:rsidR="003113EE" w:rsidRPr="00B617D9" w:rsidRDefault="003113EE" w:rsidP="003113EE">
      <w:pPr>
        <w:spacing w:line="0" w:lineRule="atLeast"/>
        <w:ind w:leftChars="100" w:left="21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（２）合名会社又は合同会社については、社員</w:t>
      </w:r>
    </w:p>
    <w:p w:rsidR="003113EE" w:rsidRPr="00B617D9" w:rsidRDefault="003113EE" w:rsidP="005D7451">
      <w:pPr>
        <w:spacing w:line="0" w:lineRule="atLeast"/>
        <w:ind w:leftChars="100" w:left="21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（３）合資会社については、無限責任社員</w:t>
      </w:r>
    </w:p>
    <w:p w:rsidR="003113EE" w:rsidRPr="00B617D9" w:rsidRDefault="003113EE" w:rsidP="005D7451">
      <w:pPr>
        <w:spacing w:line="0" w:lineRule="atLeast"/>
        <w:ind w:leftChars="100" w:left="21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（４）社団法人又は財団法人については、理事</w:t>
      </w:r>
    </w:p>
    <w:p w:rsidR="003113EE" w:rsidRPr="00B617D9" w:rsidRDefault="003113EE" w:rsidP="005D7451">
      <w:pPr>
        <w:spacing w:line="0" w:lineRule="atLeast"/>
        <w:ind w:leftChars="100" w:left="610" w:hangingChars="200" w:hanging="4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（５）法人については、（１）から（４）までに掲げる者のほか経営若しくは運営に実質的に関与している者</w:t>
      </w:r>
    </w:p>
    <w:p w:rsidR="003113EE" w:rsidRPr="00B617D9" w:rsidRDefault="003113EE" w:rsidP="005D7451">
      <w:pPr>
        <w:spacing w:line="0" w:lineRule="atLeast"/>
        <w:ind w:leftChars="100" w:left="610" w:hangingChars="200" w:hanging="4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（６）法人格を有しない団体等については、代表者及び団体の規約において重要な意思決定に直接関与することとされる者</w:t>
      </w:r>
    </w:p>
    <w:p w:rsidR="003113EE" w:rsidRPr="00B617D9" w:rsidRDefault="003113EE" w:rsidP="005D7451">
      <w:pPr>
        <w:spacing w:line="0" w:lineRule="atLeast"/>
        <w:ind w:leftChars="100" w:left="21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（７）個人については、その者</w:t>
      </w:r>
    </w:p>
    <w:p w:rsidR="003113EE" w:rsidRPr="00B617D9" w:rsidRDefault="003113EE" w:rsidP="005D7451">
      <w:pPr>
        <w:spacing w:line="0" w:lineRule="atLeast"/>
        <w:ind w:leftChars="100" w:left="21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（８）次に該当する場合は、（１）から（７）に掲げる者のほか、次の者</w:t>
      </w:r>
    </w:p>
    <w:p w:rsidR="003113EE" w:rsidRPr="00B617D9" w:rsidRDefault="00400775" w:rsidP="005D7451">
      <w:pPr>
        <w:spacing w:line="0" w:lineRule="atLeast"/>
        <w:ind w:leftChars="100" w:left="210" w:firstLineChars="200" w:firstLine="4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 xml:space="preserve">ア　</w:t>
      </w:r>
      <w:r w:rsidR="003113EE" w:rsidRPr="00B617D9">
        <w:rPr>
          <w:rFonts w:ascii="UD デジタル 教科書体 NK-R" w:eastAsia="UD デジタル 教科書体 NK-R" w:hAnsiTheme="majorEastAsia" w:hint="eastAsia"/>
          <w:sz w:val="20"/>
          <w:szCs w:val="20"/>
        </w:rPr>
        <w:t>支配人を置く場合は、支配人</w:t>
      </w:r>
    </w:p>
    <w:p w:rsidR="003113EE" w:rsidRPr="00B617D9" w:rsidRDefault="00400775" w:rsidP="005D7451">
      <w:pPr>
        <w:spacing w:line="0" w:lineRule="atLeast"/>
        <w:ind w:leftChars="300" w:left="830" w:hangingChars="100" w:hanging="2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 xml:space="preserve">イ　</w:t>
      </w:r>
      <w:r w:rsidR="003113EE" w:rsidRPr="00B617D9">
        <w:rPr>
          <w:rFonts w:ascii="UD デジタル 教科書体 NK-R" w:eastAsia="UD デジタル 教科書体 NK-R" w:hAnsiTheme="majorEastAsia" w:hint="eastAsia"/>
          <w:sz w:val="20"/>
          <w:szCs w:val="20"/>
        </w:rPr>
        <w:t>四万十町との取引において、支店長又は営業所長その他の者に契約事務を委任する場合は、支店長又は営業所長その他の者</w:t>
      </w:r>
    </w:p>
    <w:p w:rsidR="003113EE" w:rsidRPr="00B617D9" w:rsidRDefault="00400775" w:rsidP="005D7451">
      <w:pPr>
        <w:spacing w:line="0" w:lineRule="atLeast"/>
        <w:ind w:leftChars="300" w:left="830" w:hangingChars="100" w:hanging="2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 xml:space="preserve">ウ　</w:t>
      </w:r>
      <w:r w:rsidR="003113EE" w:rsidRPr="00B617D9">
        <w:rPr>
          <w:rFonts w:ascii="UD デジタル 教科書体 NK-R" w:eastAsia="UD デジタル 教科書体 NK-R" w:hAnsiTheme="majorEastAsia" w:hint="eastAsia"/>
          <w:sz w:val="20"/>
          <w:szCs w:val="20"/>
        </w:rPr>
        <w:t>四万十町に事業所がある場合で、本店長、支店長その他いかなる名称を有する者であるか、また、契約事務の委任等を受けた者であるかを問わず、事業所の業務を統括する者（当該者の権限を代行し得る地位にある者を含む。）</w:t>
      </w:r>
    </w:p>
    <w:p w:rsidR="003113EE" w:rsidRPr="00B617D9" w:rsidRDefault="003113EE" w:rsidP="005D7451">
      <w:pPr>
        <w:spacing w:line="0" w:lineRule="atLeast"/>
        <w:ind w:leftChars="100" w:left="610" w:hangingChars="200" w:hanging="4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（９）当該法人が会社更生手続き又は民事再生手続き中である場合は、（１）から（８）までに掲げる者のほか、管財人</w:t>
      </w:r>
    </w:p>
    <w:p w:rsidR="003113EE" w:rsidRPr="00B617D9" w:rsidRDefault="003113EE" w:rsidP="005D7451">
      <w:pPr>
        <w:spacing w:line="0" w:lineRule="atLeast"/>
        <w:ind w:firstLineChars="100" w:firstLine="20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20"/>
          <w:szCs w:val="20"/>
        </w:rPr>
        <w:t>２　新たにこの名簿に記載すべき者が就任した場合は、遅滞なく本書を提出して下さい。</w:t>
      </w:r>
    </w:p>
    <w:p w:rsidR="003113EE" w:rsidRPr="00B617D9" w:rsidRDefault="003113EE" w:rsidP="00081DBE">
      <w:pPr>
        <w:widowControl/>
        <w:spacing w:line="0" w:lineRule="atLeast"/>
        <w:jc w:val="left"/>
        <w:rPr>
          <w:rFonts w:ascii="UD デジタル 教科書体 NK-R" w:eastAsia="UD デジタル 教科書体 NK-R" w:hAnsiTheme="majorEastAsia"/>
          <w:sz w:val="20"/>
          <w:szCs w:val="20"/>
          <w:bdr w:val="single" w:sz="4" w:space="0" w:color="auto"/>
        </w:rPr>
      </w:pPr>
    </w:p>
    <w:tbl>
      <w:tblPr>
        <w:tblStyle w:val="a3"/>
        <w:tblW w:w="0" w:type="auto"/>
        <w:tblLook w:val="04A0" w:firstRow="1" w:lastRow="0" w:firstColumn="1" w:lastColumn="0" w:noHBand="0" w:noVBand="1"/>
      </w:tblPr>
      <w:tblGrid>
        <w:gridCol w:w="9268"/>
      </w:tblGrid>
      <w:tr w:rsidR="005D7451" w:rsidRPr="00B617D9" w:rsidTr="00C42A93">
        <w:trPr>
          <w:trHeight w:val="6614"/>
        </w:trPr>
        <w:tc>
          <w:tcPr>
            <w:tcW w:w="9268" w:type="dxa"/>
          </w:tcPr>
          <w:p w:rsidR="005D7451" w:rsidRPr="00B617D9" w:rsidRDefault="005D7451" w:rsidP="00081DBE">
            <w:pPr>
              <w:widowControl/>
              <w:spacing w:line="0" w:lineRule="atLeast"/>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lastRenderedPageBreak/>
              <w:t>○四万十町の事務及び事業における暴力団の排除に関する規則（抜粋）</w:t>
            </w:r>
          </w:p>
          <w:p w:rsidR="005D7451" w:rsidRPr="00B617D9" w:rsidRDefault="005D7451" w:rsidP="000226BC">
            <w:pPr>
              <w:widowControl/>
              <w:spacing w:line="0" w:lineRule="atLeast"/>
              <w:ind w:firstLineChars="100" w:firstLine="18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（定義）</w:t>
            </w:r>
          </w:p>
          <w:p w:rsidR="005D7451" w:rsidRPr="00B617D9" w:rsidRDefault="005D7451" w:rsidP="000226BC">
            <w:pPr>
              <w:widowControl/>
              <w:spacing w:line="0" w:lineRule="atLeast"/>
              <w:ind w:left="180" w:hangingChars="100" w:hanging="18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第２条　この規則において使用する用語の意義は、次項に定めるもののほか、条例で使用する用語の例による。</w:t>
            </w:r>
          </w:p>
          <w:p w:rsidR="005D7451" w:rsidRPr="00B617D9" w:rsidRDefault="005D7451" w:rsidP="00081DBE">
            <w:pPr>
              <w:widowControl/>
              <w:spacing w:line="0" w:lineRule="atLeast"/>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２　この規則において次の各号に掲げる用語の意義は、当該</w:t>
            </w:r>
            <w:r w:rsidR="00AC36C9" w:rsidRPr="00B617D9">
              <w:rPr>
                <w:rFonts w:ascii="UD デジタル 教科書体 NK-R" w:eastAsia="UD デジタル 教科書体 NK-R" w:hAnsiTheme="majorEastAsia" w:hint="eastAsia"/>
                <w:sz w:val="18"/>
                <w:szCs w:val="18"/>
              </w:rPr>
              <w:t>各号に定めるところによる。</w:t>
            </w:r>
          </w:p>
          <w:p w:rsidR="00AC36C9" w:rsidRPr="00B617D9" w:rsidRDefault="00AC36C9" w:rsidP="00AC36C9">
            <w:pPr>
              <w:widowControl/>
              <w:spacing w:line="0" w:lineRule="atLeast"/>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（１）～（４）　略</w:t>
            </w:r>
          </w:p>
          <w:p w:rsidR="00AC36C9" w:rsidRPr="00B617D9" w:rsidRDefault="00AC36C9" w:rsidP="00AC36C9">
            <w:pPr>
              <w:widowControl/>
              <w:spacing w:line="0" w:lineRule="atLeast"/>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（５）排除措置対象者　国からの通達等において特別の定めがあるものを除き、次に掲げる者をいう。</w:t>
            </w:r>
          </w:p>
          <w:p w:rsidR="000226BC" w:rsidRPr="00B617D9" w:rsidRDefault="000226BC" w:rsidP="000226BC">
            <w:pPr>
              <w:spacing w:line="0" w:lineRule="atLeast"/>
              <w:ind w:firstLineChars="100" w:firstLine="18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ア　暴力団</w:t>
            </w:r>
          </w:p>
          <w:p w:rsidR="000226BC" w:rsidRPr="00B617D9" w:rsidRDefault="000226BC" w:rsidP="000226BC">
            <w:pPr>
              <w:spacing w:line="0" w:lineRule="atLeast"/>
              <w:ind w:leftChars="100" w:left="21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イ　暴力団員</w:t>
            </w:r>
          </w:p>
          <w:p w:rsidR="000226BC" w:rsidRPr="00B617D9" w:rsidRDefault="000226BC" w:rsidP="000226BC">
            <w:pPr>
              <w:spacing w:line="0" w:lineRule="atLeast"/>
              <w:ind w:leftChars="100" w:left="390" w:hangingChars="100" w:hanging="18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ウ　暴力団員等　暴力団員又は暴力団準構成員（暴力団員以外の者で、暴力団又は暴力団員の一定の統制の下にあって、暴力団の威力を背景に暴力的不法行為等（暴力団員による不当な行為の防止等に関する法律（平成３年法律第77号）第２条第１項に規定する暴力的不法行為等をいう。）を行うおそれがある者又は暴力団若しくは暴力団員に対し、資金、武器等の供給を行う等暴力団の維持若しくは運営に協力する者をいう。）をいう。</w:t>
            </w:r>
          </w:p>
          <w:p w:rsidR="000226BC" w:rsidRPr="00B617D9" w:rsidRDefault="004F2695" w:rsidP="004F2695">
            <w:pPr>
              <w:spacing w:line="0" w:lineRule="atLeast"/>
              <w:ind w:firstLineChars="100" w:firstLine="18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エ</w:t>
            </w:r>
            <w:r w:rsidR="000226BC" w:rsidRPr="00B617D9">
              <w:rPr>
                <w:rFonts w:ascii="UD デジタル 教科書体 NK-R" w:eastAsia="UD デジタル 教科書体 NK-R" w:hAnsiTheme="majorEastAsia" w:hint="eastAsia"/>
                <w:sz w:val="18"/>
                <w:szCs w:val="18"/>
              </w:rPr>
              <w:t xml:space="preserve">　ア</w:t>
            </w:r>
            <w:r w:rsidRPr="00B617D9">
              <w:rPr>
                <w:rFonts w:ascii="UD デジタル 教科書体 NK-R" w:eastAsia="UD デジタル 教科書体 NK-R" w:hAnsiTheme="majorEastAsia" w:hint="eastAsia"/>
                <w:sz w:val="18"/>
                <w:szCs w:val="18"/>
              </w:rPr>
              <w:t>からウまで</w:t>
            </w:r>
            <w:r w:rsidR="000226BC" w:rsidRPr="00B617D9">
              <w:rPr>
                <w:rFonts w:ascii="UD デジタル 教科書体 NK-R" w:eastAsia="UD デジタル 教科書体 NK-R" w:hAnsiTheme="majorEastAsia" w:hint="eastAsia"/>
                <w:sz w:val="18"/>
                <w:szCs w:val="18"/>
              </w:rPr>
              <w:t>に掲げる者以外の者であって、次のいずれかに該当する者として町長が認める</w:t>
            </w:r>
            <w:r w:rsidRPr="00B617D9">
              <w:rPr>
                <w:rFonts w:ascii="UD デジタル 教科書体 NK-R" w:eastAsia="UD デジタル 教科書体 NK-R" w:hAnsiTheme="majorEastAsia" w:hint="eastAsia"/>
                <w:sz w:val="18"/>
                <w:szCs w:val="18"/>
              </w:rPr>
              <w:t>者</w:t>
            </w:r>
          </w:p>
          <w:p w:rsidR="000226BC" w:rsidRPr="00B617D9" w:rsidRDefault="000226BC" w:rsidP="004F2695">
            <w:pPr>
              <w:spacing w:line="0" w:lineRule="atLeast"/>
              <w:ind w:firstLineChars="100" w:firstLine="18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（ア）役員等が暴力団員等に該当する者</w:t>
            </w:r>
          </w:p>
          <w:p w:rsidR="000226BC" w:rsidRPr="00B617D9" w:rsidRDefault="000226BC" w:rsidP="004F2695">
            <w:pPr>
              <w:spacing w:line="0" w:lineRule="atLeast"/>
              <w:ind w:firstLineChars="100" w:firstLine="18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（イ）役員等が業務に関し、暴力団等であることを知りながら当該者を使用し、又は雇用している者</w:t>
            </w:r>
          </w:p>
          <w:p w:rsidR="000226BC" w:rsidRPr="00B617D9" w:rsidRDefault="000226BC" w:rsidP="004F2695">
            <w:pPr>
              <w:spacing w:line="0" w:lineRule="atLeast"/>
              <w:ind w:firstLineChars="100" w:firstLine="18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（ウ）暴力団又は暴力団員等がその経営又は運営に実質的に関与している者</w:t>
            </w:r>
          </w:p>
          <w:p w:rsidR="000226BC" w:rsidRPr="00B617D9" w:rsidRDefault="000226BC" w:rsidP="004F2695">
            <w:pPr>
              <w:spacing w:line="0" w:lineRule="atLeast"/>
              <w:ind w:leftChars="100" w:left="570" w:hangingChars="200" w:hanging="36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（エ）役員等が、自己、その属する法人等若しくは第三者の利益を図り、又は第三者に損害を加えることを目的として、暴力団又は暴力団員等を利用している者</w:t>
            </w:r>
          </w:p>
          <w:p w:rsidR="000226BC" w:rsidRPr="00B617D9" w:rsidRDefault="000226BC" w:rsidP="004F2695">
            <w:pPr>
              <w:spacing w:line="0" w:lineRule="atLeast"/>
              <w:ind w:leftChars="100" w:left="570" w:hangingChars="200" w:hanging="36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オ）役員等が、いかなる名義をもってするかを問わず、暴力団又は暴力団員等に対して、金銭、物品その他財産上の利益を与え、又は便宜を供与する等直接的または積極的に暴力団の維持又は運営に協力し、又は関与している者</w:t>
            </w:r>
          </w:p>
          <w:p w:rsidR="000226BC" w:rsidRPr="00B617D9" w:rsidRDefault="000226BC" w:rsidP="004F2695">
            <w:pPr>
              <w:spacing w:line="0" w:lineRule="atLeast"/>
              <w:ind w:leftChars="100" w:left="570" w:hangingChars="200" w:hanging="36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（カ）役員等が、業務に関し、暴力団又は暴力団員等が経営又は運営に実質的に関与していると認められる業者であることを知りながら、これを利用している者</w:t>
            </w:r>
          </w:p>
          <w:p w:rsidR="000226BC" w:rsidRPr="00B617D9" w:rsidRDefault="000226BC" w:rsidP="004F2695">
            <w:pPr>
              <w:spacing w:line="0" w:lineRule="atLeast"/>
              <w:ind w:leftChars="100" w:left="570" w:hangingChars="200" w:hanging="360"/>
              <w:jc w:val="left"/>
              <w:rPr>
                <w:rFonts w:ascii="UD デジタル 教科書体 NK-R" w:eastAsia="UD デジタル 教科書体 NK-R" w:hAnsiTheme="majorEastAsia"/>
                <w:sz w:val="18"/>
                <w:szCs w:val="18"/>
              </w:rPr>
            </w:pPr>
            <w:r w:rsidRPr="00B617D9">
              <w:rPr>
                <w:rFonts w:ascii="UD デジタル 教科書体 NK-R" w:eastAsia="UD デジタル 教科書体 NK-R" w:hAnsiTheme="majorEastAsia" w:hint="eastAsia"/>
                <w:sz w:val="18"/>
                <w:szCs w:val="18"/>
              </w:rPr>
              <w:t>（キ）役員等が、町との契約に関し、暴力団又は暴力団員等が経営又は運営に実質的に関与していると認められる業者であることを知りながら、これを利用している者</w:t>
            </w:r>
          </w:p>
          <w:p w:rsidR="000226BC" w:rsidRPr="00B617D9" w:rsidRDefault="000226BC" w:rsidP="004F2695">
            <w:pPr>
              <w:widowControl/>
              <w:spacing w:line="0" w:lineRule="atLeast"/>
              <w:ind w:leftChars="100" w:left="570" w:hangingChars="200" w:hanging="360"/>
              <w:jc w:val="left"/>
              <w:rPr>
                <w:rFonts w:ascii="UD デジタル 教科書体 NK-R" w:eastAsia="UD デジタル 教科書体 NK-R" w:hAnsiTheme="majorEastAsia"/>
                <w:sz w:val="20"/>
                <w:szCs w:val="20"/>
              </w:rPr>
            </w:pPr>
            <w:r w:rsidRPr="00B617D9">
              <w:rPr>
                <w:rFonts w:ascii="UD デジタル 教科書体 NK-R" w:eastAsia="UD デジタル 教科書体 NK-R" w:hAnsiTheme="majorEastAsia" w:hint="eastAsia"/>
                <w:sz w:val="18"/>
                <w:szCs w:val="18"/>
              </w:rPr>
              <w:t>（ク）（ア）から（キ）までに掲げる者のほか、役員等が暴力団又は暴力団員等と社会的に避難されるべき関係を有している者</w:t>
            </w:r>
          </w:p>
        </w:tc>
      </w:tr>
    </w:tbl>
    <w:p w:rsidR="001D0D52" w:rsidRPr="00B617D9" w:rsidRDefault="001D0D52" w:rsidP="001D0D52">
      <w:pPr>
        <w:spacing w:line="0" w:lineRule="atLeast"/>
        <w:jc w:val="left"/>
        <w:rPr>
          <w:rFonts w:ascii="UD デジタル 教科書体 NK-R" w:eastAsia="UD デジタル 教科書体 NK-R" w:hAnsiTheme="majorEastAsia"/>
          <w:b/>
          <w:sz w:val="20"/>
          <w:szCs w:val="20"/>
        </w:rPr>
      </w:pPr>
    </w:p>
    <w:sectPr w:rsidR="001D0D52" w:rsidRPr="00B617D9" w:rsidSect="004F2695">
      <w:pgSz w:w="11906" w:h="16838"/>
      <w:pgMar w:top="1134" w:right="1418" w:bottom="340"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K-R">
    <w:altName w:val="ＭＳ 明朝"/>
    <w:charset w:val="80"/>
    <w:family w:val="roman"/>
    <w:pitch w:val="variable"/>
    <w:sig w:usb0="800002A3" w:usb1="2AC7ECFA"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03187B"/>
    <w:multiLevelType w:val="hybridMultilevel"/>
    <w:tmpl w:val="EF0638C4"/>
    <w:lvl w:ilvl="0" w:tplc="E81644B2">
      <w:start w:val="1"/>
      <w:numFmt w:val="aiueo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99"/>
    <w:rsid w:val="000226BC"/>
    <w:rsid w:val="00081DBE"/>
    <w:rsid w:val="000B304B"/>
    <w:rsid w:val="00132F6F"/>
    <w:rsid w:val="001349F9"/>
    <w:rsid w:val="001D0D52"/>
    <w:rsid w:val="001D7F8E"/>
    <w:rsid w:val="003044C5"/>
    <w:rsid w:val="003113EE"/>
    <w:rsid w:val="003B10F6"/>
    <w:rsid w:val="003F7B99"/>
    <w:rsid w:val="00400775"/>
    <w:rsid w:val="004950B6"/>
    <w:rsid w:val="004C1F0A"/>
    <w:rsid w:val="004F2695"/>
    <w:rsid w:val="00556F5F"/>
    <w:rsid w:val="00576884"/>
    <w:rsid w:val="005D7451"/>
    <w:rsid w:val="007018E9"/>
    <w:rsid w:val="007703FA"/>
    <w:rsid w:val="007A53AB"/>
    <w:rsid w:val="007E4462"/>
    <w:rsid w:val="00803979"/>
    <w:rsid w:val="00864DAF"/>
    <w:rsid w:val="008D390E"/>
    <w:rsid w:val="008E3CAA"/>
    <w:rsid w:val="00960B6D"/>
    <w:rsid w:val="00A1495F"/>
    <w:rsid w:val="00AC36C9"/>
    <w:rsid w:val="00B16197"/>
    <w:rsid w:val="00B617D9"/>
    <w:rsid w:val="00C24C5A"/>
    <w:rsid w:val="00C42A93"/>
    <w:rsid w:val="00CB58BD"/>
    <w:rsid w:val="00D732FD"/>
    <w:rsid w:val="00E921FD"/>
    <w:rsid w:val="00E93955"/>
    <w:rsid w:val="00EE7044"/>
    <w:rsid w:val="00FB18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29F87F"/>
  <w15:docId w15:val="{E1B375CE-25BB-437A-864D-5078164F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03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C1F0A"/>
    <w:pPr>
      <w:ind w:leftChars="400" w:left="840"/>
    </w:pPr>
  </w:style>
  <w:style w:type="paragraph" w:styleId="a5">
    <w:name w:val="Balloon Text"/>
    <w:basedOn w:val="a"/>
    <w:link w:val="a6"/>
    <w:uiPriority w:val="99"/>
    <w:semiHidden/>
    <w:unhideWhenUsed/>
    <w:rsid w:val="00C42A93"/>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C42A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10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14685-49EF-40F5-97BD-77242180C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CE3C8537</Template>
  <TotalTime>18</TotalTime>
  <Pages>2</Pages>
  <Words>355</Words>
  <Characters>2029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高知県中西部電算協議会</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坂本 仁</cp:lastModifiedBy>
  <cp:revision>7</cp:revision>
  <cp:lastPrinted>2023-06-12T23:36:00Z</cp:lastPrinted>
  <dcterms:created xsi:type="dcterms:W3CDTF">2023-06-11T08:21:00Z</dcterms:created>
  <dcterms:modified xsi:type="dcterms:W3CDTF">2023-12-11T15:05:00Z</dcterms:modified>
</cp:coreProperties>
</file>